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B91" w:rsidRDefault="00537A29" w:rsidP="00313218">
      <w:pPr>
        <w:rPr>
          <w:rFonts w:ascii="Arial-BoldMT" w:hAnsi="Arial-BoldMT" w:cs="Arial-BoldMT"/>
          <w:b/>
          <w:bCs/>
          <w:color w:val="C0504D"/>
          <w:sz w:val="72"/>
          <w:szCs w:val="72"/>
        </w:rPr>
      </w:pPr>
      <w:r>
        <w:rPr>
          <w:rFonts w:ascii="Arial-BoldMT" w:hAnsi="Arial-BoldMT" w:cs="Arial-BoldMT"/>
          <w:b/>
          <w:bCs/>
          <w:noProof/>
          <w:color w:val="C0504D"/>
          <w:sz w:val="72"/>
          <w:szCs w:val="72"/>
          <w:lang w:eastAsia="cs-C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-791210</wp:posOffset>
                </wp:positionH>
                <wp:positionV relativeFrom="paragraph">
                  <wp:posOffset>-281305</wp:posOffset>
                </wp:positionV>
                <wp:extent cx="7515860" cy="1209675"/>
                <wp:effectExtent l="0" t="0" r="27940" b="28575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860" cy="1209675"/>
                        </a:xfrm>
                        <a:prstGeom prst="rect">
                          <a:avLst/>
                        </a:prstGeom>
                        <a:solidFill>
                          <a:srgbClr val="2E309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3DA9" w:rsidRPr="00316167" w:rsidRDefault="00E91FDE" w:rsidP="00EC3DA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96"/>
                                <w:szCs w:val="96"/>
                              </w:rPr>
                              <w:t>Končíte</w:t>
                            </w:r>
                            <w:r w:rsidR="0014736E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96"/>
                                <w:szCs w:val="96"/>
                              </w:rPr>
                              <w:t xml:space="preserve"> v práci?</w:t>
                            </w:r>
                          </w:p>
                          <w:p w:rsidR="00EC3DA9" w:rsidRPr="0014736E" w:rsidRDefault="0014736E" w:rsidP="00EC3DA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36"/>
                              </w:rPr>
                            </w:pPr>
                            <w:r w:rsidRPr="0014736E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36"/>
                              </w:rPr>
                              <w:t>Využij</w:t>
                            </w:r>
                            <w:r w:rsidR="00E91FDE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36"/>
                              </w:rPr>
                              <w:t>te</w:t>
                            </w:r>
                            <w:r w:rsidRPr="0014736E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36"/>
                              </w:rPr>
                              <w:t xml:space="preserve"> projekt </w:t>
                            </w:r>
                            <w:proofErr w:type="spellStart"/>
                            <w:r w:rsidRPr="0014736E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36"/>
                              </w:rPr>
                              <w:t>Outplacement</w:t>
                            </w:r>
                            <w:proofErr w:type="spellEnd"/>
                            <w:r w:rsidRPr="0014736E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36"/>
                              </w:rPr>
                              <w:t xml:space="preserve"> v Ústeckém kraji!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62.3pt;margin-top:-22.15pt;width:591.8pt;height:95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" fillcolor="#2e3092">
                <v:textbox>
                  <w:txbxContent>
                    <w:p w:rsidR="00EC3DA9" w:rsidRPr="00316167" w:rsidRDefault="00E91FDE" w:rsidP="00EC3DA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96"/>
                          <w:szCs w:val="96"/>
                        </w:rPr>
                        <w:t>Končíte</w:t>
                      </w:r>
                      <w:r w:rsidR="0014736E">
                        <w:rPr>
                          <w:rFonts w:ascii="Arial" w:hAnsi="Arial" w:cs="Arial"/>
                          <w:b/>
                          <w:bCs/>
                          <w:color w:val="FFFFFF"/>
                          <w:sz w:val="96"/>
                          <w:szCs w:val="96"/>
                        </w:rPr>
                        <w:t xml:space="preserve"> v práci?</w:t>
                      </w:r>
                    </w:p>
                    <w:p w:rsidR="00EC3DA9" w:rsidRPr="0014736E" w:rsidRDefault="0014736E" w:rsidP="00EC3DA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sz w:val="40"/>
                          <w:szCs w:val="36"/>
                        </w:rPr>
                      </w:pPr>
                      <w:r w:rsidRPr="0014736E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36"/>
                        </w:rPr>
                        <w:t>Využij</w:t>
                      </w:r>
                      <w:r w:rsidR="00E91FDE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36"/>
                        </w:rPr>
                        <w:t>te</w:t>
                      </w:r>
                      <w:r w:rsidRPr="0014736E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36"/>
                        </w:rPr>
                        <w:t xml:space="preserve"> projekt </w:t>
                      </w:r>
                      <w:proofErr w:type="spellStart"/>
                      <w:r w:rsidRPr="0014736E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36"/>
                        </w:rPr>
                        <w:t>Outplacement</w:t>
                      </w:r>
                      <w:proofErr w:type="spellEnd"/>
                      <w:r w:rsidRPr="0014736E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36"/>
                        </w:rPr>
                        <w:t xml:space="preserve"> v Ústeckém kraji!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-BoldMT" w:hAnsi="Arial-BoldMT" w:cs="Arial-BoldMT"/>
          <w:b/>
          <w:bCs/>
          <w:noProof/>
          <w:color w:val="C0504D"/>
          <w:sz w:val="72"/>
          <w:szCs w:val="72"/>
          <w:lang w:eastAsia="cs-C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-615950</wp:posOffset>
                </wp:positionH>
                <wp:positionV relativeFrom="paragraph">
                  <wp:posOffset>6275705</wp:posOffset>
                </wp:positionV>
                <wp:extent cx="3172460" cy="1914525"/>
                <wp:effectExtent l="3810" t="0" r="0" b="635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2460" cy="191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E309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447B" w:rsidRPr="004F06B1" w:rsidRDefault="00E1447B" w:rsidP="00B310D6">
                            <w:pPr>
                              <w:pStyle w:val="Odstavecseseznamem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324000" tIns="29880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8" o:spid="_x0000_s1027" type="#_x0000_t202" style="position:absolute;margin-left:-48.5pt;margin-top:494.15pt;width:249.8pt;height:150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" filled="f" fillcolor="#2e3092" stroked="f">
                <v:textbox inset="9mm,8.3mm,0">
                  <w:txbxContent>
                    <w:p w:rsidR="00E1447B" w:rsidRPr="004F06B1" w:rsidRDefault="00E1447B" w:rsidP="00B310D6">
                      <w:pPr>
                        <w:pStyle w:val="Odstavecseseznamem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3DA9" w:rsidRPr="00EC3DA9">
        <w:rPr>
          <w:rFonts w:ascii="Arial-BoldMT" w:hAnsi="Arial-BoldMT" w:cs="Arial-BoldMT"/>
          <w:b/>
          <w:bCs/>
          <w:color w:val="C0504D"/>
          <w:sz w:val="72"/>
          <w:szCs w:val="72"/>
        </w:rPr>
        <w:t xml:space="preserve"> </w:t>
      </w:r>
      <w:r w:rsidR="00AE766B" w:rsidRPr="00AE766B">
        <w:rPr>
          <w:rFonts w:ascii="Arial-BoldMT" w:hAnsi="Arial-BoldMT" w:cs="Arial-BoldMT"/>
          <w:b/>
          <w:bCs/>
          <w:color w:val="0000FF"/>
          <w:sz w:val="40"/>
          <w:szCs w:val="72"/>
        </w:rPr>
        <w:t xml:space="preserve">Zájemcům </w:t>
      </w:r>
      <w:r w:rsidR="00EC3DA9">
        <w:rPr>
          <w:rFonts w:ascii="Arial-BoldMT" w:hAnsi="Arial-BoldMT" w:cs="Arial-BoldMT"/>
          <w:b/>
          <w:bCs/>
          <w:color w:val="FFFFFF"/>
          <w:sz w:val="72"/>
          <w:szCs w:val="72"/>
        </w:rPr>
        <w:t>ŘEMESEL</w:t>
      </w:r>
    </w:p>
    <w:p w:rsidR="00A81B91" w:rsidRDefault="00537A29" w:rsidP="00A81B91">
      <w:pPr>
        <w:rPr>
          <w:rFonts w:ascii="Arial-BoldMT" w:hAnsi="Arial-BoldMT" w:cs="Arial-BoldMT"/>
          <w:sz w:val="72"/>
          <w:szCs w:val="72"/>
        </w:rPr>
      </w:pPr>
      <w:r>
        <w:rPr>
          <w:noProof/>
          <w:lang w:eastAsia="cs-CZ"/>
        </w:rPr>
        <w:drawing>
          <wp:anchor distT="9252" distB="0" distL="114300" distR="114300" simplePos="0" relativeHeight="251670016" behindDoc="1" locked="0" layoutInCell="1" allowOverlap="1">
            <wp:simplePos x="0" y="0"/>
            <wp:positionH relativeFrom="column">
              <wp:posOffset>-738505</wp:posOffset>
            </wp:positionH>
            <wp:positionV relativeFrom="paragraph">
              <wp:posOffset>375012</wp:posOffset>
            </wp:positionV>
            <wp:extent cx="7407275" cy="4037330"/>
            <wp:effectExtent l="0" t="0" r="0" b="0"/>
            <wp:wrapThrough wrapText="bothSides">
              <wp:wrapPolygon edited="0">
                <wp:start x="8222" y="0"/>
                <wp:lineTo x="8055" y="306"/>
                <wp:lineTo x="7944" y="1019"/>
                <wp:lineTo x="7944" y="1631"/>
                <wp:lineTo x="7111" y="2038"/>
                <wp:lineTo x="6833" y="2548"/>
                <wp:lineTo x="6833" y="3261"/>
                <wp:lineTo x="6055" y="4892"/>
                <wp:lineTo x="3333" y="6421"/>
                <wp:lineTo x="3277" y="6829"/>
                <wp:lineTo x="3222" y="11109"/>
                <wp:lineTo x="3611" y="11415"/>
                <wp:lineTo x="5111" y="11415"/>
                <wp:lineTo x="5277" y="13046"/>
                <wp:lineTo x="5611" y="14676"/>
                <wp:lineTo x="4611" y="15492"/>
                <wp:lineTo x="4055" y="16001"/>
                <wp:lineTo x="4055" y="19874"/>
                <wp:lineTo x="4333" y="20893"/>
                <wp:lineTo x="16999" y="20893"/>
                <wp:lineTo x="17110" y="20690"/>
                <wp:lineTo x="17221" y="19568"/>
                <wp:lineTo x="17276" y="16205"/>
                <wp:lineTo x="16943" y="15696"/>
                <wp:lineTo x="15888" y="14676"/>
                <wp:lineTo x="16165" y="13046"/>
                <wp:lineTo x="16332" y="11415"/>
                <wp:lineTo x="17998" y="11415"/>
                <wp:lineTo x="18498" y="11007"/>
                <wp:lineTo x="18332" y="6421"/>
                <wp:lineTo x="15388" y="4892"/>
                <wp:lineTo x="14665" y="3261"/>
                <wp:lineTo x="13610" y="1631"/>
                <wp:lineTo x="13554" y="510"/>
                <wp:lineTo x="13332" y="0"/>
                <wp:lineTo x="8222" y="0"/>
              </wp:wrapPolygon>
            </wp:wrapThrough>
            <wp:docPr id="90" name="Diagra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3C3" w:rsidRPr="00A81B91" w:rsidRDefault="008E7670" w:rsidP="00A81B91">
      <w:pPr>
        <w:tabs>
          <w:tab w:val="left" w:pos="3783"/>
        </w:tabs>
        <w:rPr>
          <w:rFonts w:ascii="Arial-BoldMT" w:hAnsi="Arial-BoldMT" w:cs="Arial-BoldMT"/>
          <w:sz w:val="72"/>
          <w:szCs w:val="72"/>
        </w:rPr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>
                <wp:simplePos x="0" y="0"/>
                <wp:positionH relativeFrom="column">
                  <wp:posOffset>3495040</wp:posOffset>
                </wp:positionH>
                <wp:positionV relativeFrom="paragraph">
                  <wp:posOffset>4008120</wp:posOffset>
                </wp:positionV>
                <wp:extent cx="3070225" cy="2409825"/>
                <wp:effectExtent l="0" t="0" r="0" b="9525"/>
                <wp:wrapSquare wrapText="bothSides"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225" cy="240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0BF9" w:rsidRPr="00316167" w:rsidRDefault="005D0BF9">
                            <w:pPr>
                              <w:rPr>
                                <w:rFonts w:ascii="Arial" w:hAnsi="Arial" w:cs="Arial"/>
                                <w:b/>
                                <w:color w:val="2E3092"/>
                                <w:sz w:val="28"/>
                              </w:rPr>
                            </w:pPr>
                            <w:r w:rsidRPr="00316167">
                              <w:rPr>
                                <w:rFonts w:ascii="Arial" w:hAnsi="Arial" w:cs="Arial"/>
                                <w:b/>
                                <w:color w:val="2E3092"/>
                                <w:sz w:val="28"/>
                              </w:rPr>
                              <w:t>KONTAKTUJTE NÁS!</w:t>
                            </w:r>
                          </w:p>
                          <w:p w:rsidR="009F5DEE" w:rsidRDefault="00E41DCA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Lenka Bednářová, DiS.</w:t>
                            </w:r>
                            <w:r w:rsidR="009F5DEE" w:rsidRPr="009F5DEE">
                              <w:rPr>
                                <w:rFonts w:ascii="Arial" w:hAnsi="Arial" w:cs="Arial"/>
                                <w:sz w:val="28"/>
                              </w:rPr>
                              <w:br/>
                            </w:r>
                            <w:r w:rsidR="005D0BF9" w:rsidRPr="009F5DEE"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T</w:t>
                            </w:r>
                            <w:r w:rsidR="009F5DEE" w:rsidRPr="009F5DEE"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 xml:space="preserve">el: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950 167 348</w:t>
                            </w:r>
                            <w:r w:rsidR="009F5DEE" w:rsidRPr="009F5DEE">
                              <w:rPr>
                                <w:rFonts w:ascii="Arial" w:hAnsi="Arial" w:cs="Arial"/>
                                <w:sz w:val="2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lenka.bednarova1</w:t>
                            </w:r>
                            <w:r w:rsidR="009F5DEE" w:rsidRPr="009F5DEE">
                              <w:rPr>
                                <w:rFonts w:ascii="Arial" w:hAnsi="Arial" w:cs="Arial"/>
                                <w:sz w:val="28"/>
                              </w:rPr>
                              <w:t>@uradprace.cz</w:t>
                            </w:r>
                          </w:p>
                          <w:p w:rsidR="00E41DCA" w:rsidRPr="00E41DCA" w:rsidRDefault="009F5DE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41DCA">
                              <w:rPr>
                                <w:rFonts w:ascii="Arial" w:hAnsi="Arial" w:cs="Arial"/>
                              </w:rPr>
                              <w:t>Úřad práce České republiky</w:t>
                            </w:r>
                            <w:r w:rsidRPr="00E41DCA">
                              <w:rPr>
                                <w:rFonts w:ascii="Arial" w:hAnsi="Arial" w:cs="Arial"/>
                              </w:rPr>
                              <w:br/>
                              <w:t>Krajská pobočka v Ústí nad Labem</w:t>
                            </w:r>
                          </w:p>
                          <w:p w:rsidR="009F5DEE" w:rsidRPr="00E41DCA" w:rsidRDefault="00E41DCA" w:rsidP="00E41DC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Kontaktní pracoviště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Teplice           Vrchlického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E41DCA">
                              <w:rPr>
                                <w:rFonts w:ascii="Arial" w:hAnsi="Arial" w:cs="Arial"/>
                              </w:rPr>
                              <w:t>1093/12</w:t>
                            </w:r>
                            <w:r w:rsidR="009F5DEE" w:rsidRPr="00E41DCA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E41DCA">
                              <w:rPr>
                                <w:rFonts w:ascii="Arial" w:hAnsi="Arial" w:cs="Arial"/>
                              </w:rPr>
                              <w:t>416 00</w:t>
                            </w:r>
                            <w:r w:rsidR="009F5DEE" w:rsidRPr="00E41DC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E41DCA">
                              <w:rPr>
                                <w:rFonts w:ascii="Arial" w:hAnsi="Arial" w:cs="Arial"/>
                              </w:rPr>
                              <w:t>Teplice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8" type="#_x0000_t202" style="position:absolute;margin-left:275.2pt;margin-top:315.6pt;width:241.75pt;height:189.75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" stroked="f">
                <v:textbox>
                  <w:txbxContent>
                    <w:p w:rsidR="005D0BF9" w:rsidRPr="00316167" w:rsidRDefault="005D0BF9">
                      <w:pPr>
                        <w:rPr>
                          <w:rFonts w:ascii="Arial" w:hAnsi="Arial" w:cs="Arial"/>
                          <w:b/>
                          <w:color w:val="2E3092"/>
                          <w:sz w:val="28"/>
                        </w:rPr>
                      </w:pPr>
                      <w:r w:rsidRPr="00316167">
                        <w:rPr>
                          <w:rFonts w:ascii="Arial" w:hAnsi="Arial" w:cs="Arial"/>
                          <w:b/>
                          <w:color w:val="2E3092"/>
                          <w:sz w:val="28"/>
                        </w:rPr>
                        <w:t>KONTAKTUJTE NÁS!</w:t>
                      </w:r>
                    </w:p>
                    <w:p w:rsidR="009F5DEE" w:rsidRDefault="00E41DCA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Lenka Bednářová, DiS.</w:t>
                      </w:r>
                      <w:r w:rsidR="009F5DEE" w:rsidRPr="009F5DEE">
                        <w:rPr>
                          <w:rFonts w:ascii="Arial" w:hAnsi="Arial" w:cs="Arial"/>
                          <w:sz w:val="28"/>
                        </w:rPr>
                        <w:br/>
                      </w:r>
                      <w:r w:rsidR="005D0BF9" w:rsidRPr="009F5DEE"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T</w:t>
                      </w:r>
                      <w:r w:rsidR="009F5DEE" w:rsidRPr="009F5DEE"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 xml:space="preserve">el: </w:t>
                      </w: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950 167 348</w:t>
                      </w:r>
                      <w:r w:rsidR="009F5DEE" w:rsidRPr="009F5DEE">
                        <w:rPr>
                          <w:rFonts w:ascii="Arial" w:hAnsi="Arial" w:cs="Arial"/>
                          <w:sz w:val="28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lenka.bednarova1</w:t>
                      </w:r>
                      <w:r w:rsidR="009F5DEE" w:rsidRPr="009F5DEE">
                        <w:rPr>
                          <w:rFonts w:ascii="Arial" w:hAnsi="Arial" w:cs="Arial"/>
                          <w:sz w:val="28"/>
                        </w:rPr>
                        <w:t>@uradprace.cz</w:t>
                      </w:r>
                    </w:p>
                    <w:p w:rsidR="00E41DCA" w:rsidRPr="00E41DCA" w:rsidRDefault="009F5DEE">
                      <w:pPr>
                        <w:rPr>
                          <w:rFonts w:ascii="Arial" w:hAnsi="Arial" w:cs="Arial"/>
                        </w:rPr>
                      </w:pPr>
                      <w:r w:rsidRPr="00E41DCA">
                        <w:rPr>
                          <w:rFonts w:ascii="Arial" w:hAnsi="Arial" w:cs="Arial"/>
                        </w:rPr>
                        <w:t>Úřad práce České republiky</w:t>
                      </w:r>
                      <w:r w:rsidRPr="00E41DCA">
                        <w:rPr>
                          <w:rFonts w:ascii="Arial" w:hAnsi="Arial" w:cs="Arial"/>
                        </w:rPr>
                        <w:br/>
                        <w:t>Krajská pobočka v Ústí nad Labem</w:t>
                      </w:r>
                    </w:p>
                    <w:p w:rsidR="009F5DEE" w:rsidRPr="00E41DCA" w:rsidRDefault="00E41DCA" w:rsidP="00E41DCA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Kontaktní pracoviště 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Teplice           Vrchlického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E41DCA">
                        <w:rPr>
                          <w:rFonts w:ascii="Arial" w:hAnsi="Arial" w:cs="Arial"/>
                        </w:rPr>
                        <w:t>1093/12</w:t>
                      </w:r>
                      <w:r w:rsidR="009F5DEE" w:rsidRPr="00E41DCA">
                        <w:rPr>
                          <w:rFonts w:ascii="Arial" w:hAnsi="Arial" w:cs="Arial"/>
                        </w:rPr>
                        <w:br/>
                      </w:r>
                      <w:r w:rsidRPr="00E41DCA">
                        <w:rPr>
                          <w:rFonts w:ascii="Arial" w:hAnsi="Arial" w:cs="Arial"/>
                        </w:rPr>
                        <w:t>416 00</w:t>
                      </w:r>
                      <w:r w:rsidR="009F5DEE" w:rsidRPr="00E41DCA">
                        <w:rPr>
                          <w:rFonts w:ascii="Arial" w:hAnsi="Arial" w:cs="Arial"/>
                        </w:rPr>
                        <w:t xml:space="preserve"> </w:t>
                      </w:r>
                      <w:r w:rsidRPr="00E41DCA">
                        <w:rPr>
                          <w:rFonts w:ascii="Arial" w:hAnsi="Arial" w:cs="Arial"/>
                        </w:rPr>
                        <w:t>Teplice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>
                <wp:simplePos x="0" y="0"/>
                <wp:positionH relativeFrom="column">
                  <wp:posOffset>-581660</wp:posOffset>
                </wp:positionH>
                <wp:positionV relativeFrom="paragraph">
                  <wp:posOffset>3957955</wp:posOffset>
                </wp:positionV>
                <wp:extent cx="3070225" cy="2457450"/>
                <wp:effectExtent l="0" t="0" r="0" b="0"/>
                <wp:wrapSquare wrapText="bothSides"/>
                <wp:docPr id="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22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66B" w:rsidRPr="00316167" w:rsidRDefault="00AE766B">
                            <w:pPr>
                              <w:rPr>
                                <w:rFonts w:ascii="Arial" w:hAnsi="Arial" w:cs="Arial"/>
                                <w:b/>
                                <w:color w:val="2E3092"/>
                                <w:sz w:val="30"/>
                                <w:szCs w:val="30"/>
                              </w:rPr>
                            </w:pPr>
                            <w:r w:rsidRPr="00316167">
                              <w:rPr>
                                <w:rFonts w:ascii="Arial" w:hAnsi="Arial" w:cs="Arial"/>
                                <w:b/>
                                <w:color w:val="2E3092"/>
                                <w:sz w:val="30"/>
                                <w:szCs w:val="30"/>
                              </w:rPr>
                              <w:t>Účastníkům projektu nabízíme:</w:t>
                            </w:r>
                          </w:p>
                          <w:p w:rsidR="008E7670" w:rsidRDefault="00AE766B" w:rsidP="008E7670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8E767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POMOC PŘI HLEDÁNÍ ZAMĚSTNÁNÍ</w:t>
                            </w:r>
                          </w:p>
                          <w:p w:rsidR="00EC17D5" w:rsidRPr="00EC17D5" w:rsidRDefault="00EC17D5" w:rsidP="00EC17D5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E767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MZDOVÉ PŘÍSPĚVKY PRO NOVÉHO ZAMĚSTNAVATELE</w:t>
                            </w:r>
                          </w:p>
                          <w:p w:rsidR="00AE766B" w:rsidRPr="008E7670" w:rsidRDefault="00AE766B" w:rsidP="005D0BF9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8E767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REKVALIFIKAČNÍ KURZY</w:t>
                            </w:r>
                          </w:p>
                          <w:p w:rsidR="00AE766B" w:rsidRPr="008E7670" w:rsidRDefault="00AE766B" w:rsidP="005D0BF9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8E767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PORADENSKÉ PROGRAMY</w:t>
                            </w:r>
                          </w:p>
                          <w:p w:rsidR="008E7670" w:rsidRPr="008E7670" w:rsidRDefault="00AE766B" w:rsidP="008E7670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8E767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PRACOVNÍ DIAGNOSTIKU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45.8pt;margin-top:311.65pt;width:241.75pt;height:193.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" stroked="f">
                <v:textbox>
                  <w:txbxContent>
                    <w:p w:rsidR="00AE766B" w:rsidRPr="00316167" w:rsidRDefault="00AE766B">
                      <w:pPr>
                        <w:rPr>
                          <w:rFonts w:ascii="Arial" w:hAnsi="Arial" w:cs="Arial"/>
                          <w:b/>
                          <w:color w:val="2E3092"/>
                          <w:sz w:val="30"/>
                          <w:szCs w:val="30"/>
                        </w:rPr>
                      </w:pPr>
                      <w:r w:rsidRPr="00316167">
                        <w:rPr>
                          <w:rFonts w:ascii="Arial" w:hAnsi="Arial" w:cs="Arial"/>
                          <w:b/>
                          <w:color w:val="2E3092"/>
                          <w:sz w:val="30"/>
                          <w:szCs w:val="30"/>
                        </w:rPr>
                        <w:t>Účastníkům projektu nabízíme:</w:t>
                      </w:r>
                    </w:p>
                    <w:p w:rsidR="008E7670" w:rsidRDefault="00AE766B" w:rsidP="008E7670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8E7670">
                        <w:rPr>
                          <w:rFonts w:ascii="Arial" w:hAnsi="Arial" w:cs="Arial"/>
                          <w:b/>
                          <w:sz w:val="24"/>
                        </w:rPr>
                        <w:t>POMOC PŘI HLEDÁNÍ ZAMĚSTNÁNÍ</w:t>
                      </w:r>
                    </w:p>
                    <w:p w:rsidR="00EC17D5" w:rsidRPr="00EC17D5" w:rsidRDefault="00EC17D5" w:rsidP="00EC17D5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E767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MZDOVÉ PŘÍSPĚVKY PRO NOVÉHO ZAMĚSTNAVATELE</w:t>
                      </w:r>
                    </w:p>
                    <w:p w:rsidR="00AE766B" w:rsidRPr="008E7670" w:rsidRDefault="00AE766B" w:rsidP="005D0BF9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8E7670">
                        <w:rPr>
                          <w:rFonts w:ascii="Arial" w:hAnsi="Arial" w:cs="Arial"/>
                          <w:b/>
                          <w:sz w:val="24"/>
                        </w:rPr>
                        <w:t>REKVALIFIKAČNÍ KURZY</w:t>
                      </w:r>
                    </w:p>
                    <w:p w:rsidR="00AE766B" w:rsidRPr="008E7670" w:rsidRDefault="00AE766B" w:rsidP="005D0BF9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8E7670">
                        <w:rPr>
                          <w:rFonts w:ascii="Arial" w:hAnsi="Arial" w:cs="Arial"/>
                          <w:b/>
                          <w:sz w:val="24"/>
                        </w:rPr>
                        <w:t>PORADENSKÉ PROGRAMY</w:t>
                      </w:r>
                    </w:p>
                    <w:p w:rsidR="008E7670" w:rsidRPr="008E7670" w:rsidRDefault="00AE766B" w:rsidP="008E7670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8E7670">
                        <w:rPr>
                          <w:rFonts w:ascii="Arial" w:hAnsi="Arial" w:cs="Arial"/>
                          <w:b/>
                          <w:sz w:val="24"/>
                        </w:rPr>
                        <w:t>PRACOVNÍ DIAGNOSTIKU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7A29">
        <w:rPr>
          <w:noProof/>
          <w:lang w:eastAsia="cs-CZ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826770</wp:posOffset>
            </wp:positionV>
            <wp:extent cx="1599565" cy="1760855"/>
            <wp:effectExtent l="0" t="0" r="0" b="0"/>
            <wp:wrapNone/>
            <wp:docPr id="91" name="obrázek 91" descr="C:\Users\dominika.jirouskova\AppData\Local\Microsoft\Windows\INetCache\Content.Word\8cG6bKR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dominika.jirouskova\AppData\Local\Microsoft\Windows\INetCache\Content.Word\8cG6bKR6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B91">
        <w:rPr>
          <w:rFonts w:ascii="Arial-BoldMT" w:hAnsi="Arial-BoldMT" w:cs="Arial-BoldMT"/>
          <w:sz w:val="72"/>
          <w:szCs w:val="72"/>
        </w:rPr>
        <w:tab/>
      </w:r>
      <w:bookmarkStart w:id="0" w:name="_GoBack"/>
      <w:bookmarkEnd w:id="0"/>
    </w:p>
    <w:sectPr w:rsidR="00F753C3" w:rsidRPr="00A81B91" w:rsidSect="002728BA">
      <w:headerReference w:type="even" r:id="rId15"/>
      <w:headerReference w:type="default" r:id="rId16"/>
      <w:footerReference w:type="default" r:id="rId17"/>
      <w:headerReference w:type="first" r:id="rId18"/>
      <w:type w:val="continuous"/>
      <w:pgSz w:w="11906" w:h="16838" w:code="9"/>
      <w:pgMar w:top="2089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6450" w:rsidRDefault="006C6450" w:rsidP="007E516C">
      <w:pPr>
        <w:spacing w:after="0" w:line="240" w:lineRule="auto"/>
      </w:pPr>
      <w:r>
        <w:separator/>
      </w:r>
    </w:p>
  </w:endnote>
  <w:endnote w:type="continuationSeparator" w:id="0">
    <w:p w:rsidR="006C6450" w:rsidRDefault="006C6450" w:rsidP="007E5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6B1" w:rsidRDefault="00537A29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-796925</wp:posOffset>
              </wp:positionH>
              <wp:positionV relativeFrom="paragraph">
                <wp:posOffset>-107950</wp:posOffset>
              </wp:positionV>
              <wp:extent cx="7574915" cy="395605"/>
              <wp:effectExtent l="13335" t="9525" r="12700" b="13970"/>
              <wp:wrapNone/>
              <wp:docPr id="2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74915" cy="395605"/>
                      </a:xfrm>
                      <a:prstGeom prst="rect">
                        <a:avLst/>
                      </a:prstGeom>
                      <a:solidFill>
                        <a:srgbClr val="2E3092"/>
                      </a:solidFill>
                      <a:ln w="9525">
                        <a:solidFill>
                          <a:srgbClr val="0070C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rect w14:anchorId="057509C1" id="Rectangle 7" o:spid="_x0000_s1026" style="position:absolute;margin-left:-62.75pt;margin-top:-8.5pt;width:596.45pt;height:31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" fillcolor="#2e3092" strokecolor="#0070c0"/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3754755</wp:posOffset>
              </wp:positionH>
              <wp:positionV relativeFrom="paragraph">
                <wp:posOffset>-94615</wp:posOffset>
              </wp:positionV>
              <wp:extent cx="2678430" cy="400050"/>
              <wp:effectExtent l="2540" t="3810" r="0" b="0"/>
              <wp:wrapNone/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8430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06B1" w:rsidRPr="0014736E" w:rsidRDefault="004F06B1" w:rsidP="0014736E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FFFF"/>
                              <w:sz w:val="28"/>
                              <w:szCs w:val="36"/>
                            </w:rPr>
                          </w:pPr>
                          <w:r w:rsidRPr="0014736E">
                            <w:rPr>
                              <w:rFonts w:ascii="Arial" w:hAnsi="Arial" w:cs="Arial"/>
                              <w:b/>
                              <w:color w:val="FFFFFF"/>
                              <w:sz w:val="28"/>
                              <w:szCs w:val="36"/>
                            </w:rPr>
                            <w:t>www.uradprace.cz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295.65pt;margin-top:-7.45pt;width:210.9pt;height:3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6CMtQIAALk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" filled="f" stroked="f">
              <v:textbox>
                <w:txbxContent>
                  <w:p w:rsidR="004F06B1" w:rsidRPr="0014736E" w:rsidRDefault="004F06B1" w:rsidP="0014736E">
                    <w:pPr>
                      <w:jc w:val="right"/>
                      <w:rPr>
                        <w:rFonts w:ascii="Arial" w:hAnsi="Arial" w:cs="Arial"/>
                        <w:b/>
                        <w:color w:val="FFFFFF"/>
                        <w:sz w:val="28"/>
                        <w:szCs w:val="36"/>
                      </w:rPr>
                    </w:pPr>
                    <w:r w:rsidRPr="0014736E">
                      <w:rPr>
                        <w:rFonts w:ascii="Arial" w:hAnsi="Arial" w:cs="Arial"/>
                        <w:b/>
                        <w:color w:val="FFFFFF"/>
                        <w:sz w:val="28"/>
                        <w:szCs w:val="36"/>
                      </w:rPr>
                      <w:t>www.uradprace.cz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6450" w:rsidRDefault="006C6450" w:rsidP="007E516C">
      <w:pPr>
        <w:spacing w:after="0" w:line="240" w:lineRule="auto"/>
      </w:pPr>
      <w:r>
        <w:separator/>
      </w:r>
    </w:p>
  </w:footnote>
  <w:footnote w:type="continuationSeparator" w:id="0">
    <w:p w:rsidR="006C6450" w:rsidRDefault="006C6450" w:rsidP="007E5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16C" w:rsidRDefault="00E41DCA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284338" o:spid="_x0000_s2050" type="#_x0000_t75" style="position:absolute;margin-left:0;margin-top:0;width:637.45pt;height:820.55pt;z-index:-251656192;mso-position-horizontal:center;mso-position-horizontal-relative:margin;mso-position-vertical:center;mso-position-vertical-relative:margin" o:allowincell="f">
          <v:imagedata r:id="rId1" o:title="UP manual vizualniho stylu sablony2 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16C" w:rsidRDefault="00537A29">
    <w:pPr>
      <w:pStyle w:val="Zhlav"/>
    </w:pPr>
    <w:r w:rsidRPr="0014736E">
      <w:rPr>
        <w:noProof/>
        <w:lang w:eastAsia="cs-CZ"/>
      </w:rPr>
      <w:drawing>
        <wp:inline distT="0" distB="0" distL="0" distR="0">
          <wp:extent cx="5513705" cy="1255395"/>
          <wp:effectExtent l="0" t="0" r="0" b="0"/>
          <wp:docPr id="9" name="obrázek 8" descr="S:\01_Oddělení projektů EU\01 Metodika a legislativa\01 Organizačně personální informace\Logomanuál ÚP ČR\loga a logolinky\barevnost RGB pro dokumenty web mail\UP CR + zamestnanost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S:\01_Oddělení projektů EU\01 Metodika a legislativa\01 Organizačně personální informace\Logomanuál ÚP ČR\loga a logolinky\barevnost RGB pro dokumenty web mail\UP CR + zamestnanost 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3705" cy="1255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E516C" w:rsidRPr="007E516C" w:rsidRDefault="007E516C" w:rsidP="007E516C">
    <w:pPr>
      <w:pStyle w:val="Zhlav"/>
      <w:rPr>
        <w:rFonts w:ascii="Arial" w:hAnsi="Arial" w:cs="Arial"/>
        <w:b/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16C" w:rsidRDefault="00E41DCA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284337" o:spid="_x0000_s2049" type="#_x0000_t75" style="position:absolute;margin-left:0;margin-top:0;width:637.45pt;height:820.55pt;z-index:-251657216;mso-position-horizontal:center;mso-position-horizontal-relative:margin;mso-position-vertical:center;mso-position-vertical-relative:margin" o:allowincell="f">
          <v:imagedata r:id="rId1" o:title="UP manual vizualniho stylu sablony2 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607A41"/>
    <w:multiLevelType w:val="hybridMultilevel"/>
    <w:tmpl w:val="495A74D0"/>
    <w:lvl w:ilvl="0" w:tplc="E8DE2AEA">
      <w:start w:val="1"/>
      <w:numFmt w:val="bullet"/>
      <w:lvlText w:val="■"/>
      <w:lvlJc w:val="left"/>
      <w:pPr>
        <w:ind w:left="720" w:hanging="360"/>
      </w:pPr>
      <w:rPr>
        <w:rFonts w:ascii="Arial" w:hAnsi="Arial" w:hint="default"/>
        <w:color w:val="2E309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A44007"/>
    <w:multiLevelType w:val="hybridMultilevel"/>
    <w:tmpl w:val="1ED2E7B6"/>
    <w:lvl w:ilvl="0" w:tplc="E8DE2AEA">
      <w:start w:val="1"/>
      <w:numFmt w:val="bullet"/>
      <w:lvlText w:val="■"/>
      <w:lvlJc w:val="left"/>
      <w:pPr>
        <w:ind w:left="720" w:hanging="360"/>
      </w:pPr>
      <w:rPr>
        <w:rFonts w:ascii="Arial" w:hAnsi="Arial" w:hint="default"/>
        <w:color w:val="2E309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>
      <o:colormru v:ext="edit" colors="#2e3092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36E"/>
    <w:rsid w:val="0014736E"/>
    <w:rsid w:val="001835AE"/>
    <w:rsid w:val="001B076D"/>
    <w:rsid w:val="00240290"/>
    <w:rsid w:val="002728BA"/>
    <w:rsid w:val="002F3A9C"/>
    <w:rsid w:val="00313218"/>
    <w:rsid w:val="00316167"/>
    <w:rsid w:val="003651B5"/>
    <w:rsid w:val="00365E67"/>
    <w:rsid w:val="003A059F"/>
    <w:rsid w:val="003F7886"/>
    <w:rsid w:val="00496A38"/>
    <w:rsid w:val="004F06B1"/>
    <w:rsid w:val="00537A29"/>
    <w:rsid w:val="005D0BF9"/>
    <w:rsid w:val="005E6BAB"/>
    <w:rsid w:val="006C6450"/>
    <w:rsid w:val="007E2A07"/>
    <w:rsid w:val="007E516C"/>
    <w:rsid w:val="008E7670"/>
    <w:rsid w:val="009F5DEE"/>
    <w:rsid w:val="00A42139"/>
    <w:rsid w:val="00A81B91"/>
    <w:rsid w:val="00AE766B"/>
    <w:rsid w:val="00B236B7"/>
    <w:rsid w:val="00B310D6"/>
    <w:rsid w:val="00B71096"/>
    <w:rsid w:val="00DA403B"/>
    <w:rsid w:val="00E1447B"/>
    <w:rsid w:val="00E41DCA"/>
    <w:rsid w:val="00E91FDE"/>
    <w:rsid w:val="00E932F0"/>
    <w:rsid w:val="00EC17D5"/>
    <w:rsid w:val="00EC3DA9"/>
    <w:rsid w:val="00F7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ru v:ext="edit" colors="#2e309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753C3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E5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E516C"/>
  </w:style>
  <w:style w:type="paragraph" w:styleId="Zpat">
    <w:name w:val="footer"/>
    <w:basedOn w:val="Normln"/>
    <w:link w:val="ZpatChar"/>
    <w:uiPriority w:val="99"/>
    <w:unhideWhenUsed/>
    <w:rsid w:val="007E5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E516C"/>
  </w:style>
  <w:style w:type="paragraph" w:styleId="Textbubliny">
    <w:name w:val="Balloon Text"/>
    <w:basedOn w:val="Normln"/>
    <w:link w:val="TextbublinyChar"/>
    <w:uiPriority w:val="99"/>
    <w:semiHidden/>
    <w:unhideWhenUsed/>
    <w:rsid w:val="007E5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E516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F06B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F5DEE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753C3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E5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E516C"/>
  </w:style>
  <w:style w:type="paragraph" w:styleId="Zpat">
    <w:name w:val="footer"/>
    <w:basedOn w:val="Normln"/>
    <w:link w:val="ZpatChar"/>
    <w:uiPriority w:val="99"/>
    <w:unhideWhenUsed/>
    <w:rsid w:val="007E5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E516C"/>
  </w:style>
  <w:style w:type="paragraph" w:styleId="Textbubliny">
    <w:name w:val="Balloon Text"/>
    <w:basedOn w:val="Normln"/>
    <w:link w:val="TextbublinyChar"/>
    <w:uiPriority w:val="99"/>
    <w:semiHidden/>
    <w:unhideWhenUsed/>
    <w:rsid w:val="007E5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E516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F06B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F5DE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diagramLayout" Target="diagrams/layout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01_Odd&#283;len&#237;%20projekt&#367;%20EU\01%20Metodika%20a%20legislativa\01%20Organiza&#269;n&#283;%20person&#225;ln&#237;%20informace\Logomanu&#225;l%20&#218;P%20&#268;R\&#353;ablony%20k%20tisku\letak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BA9E1D3-8E90-4358-99C6-CF47EEFF13F3}" type="doc">
      <dgm:prSet loTypeId="urn:microsoft.com/office/officeart/2005/8/layout/cycle3" loCatId="cycl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cs-CZ"/>
        </a:p>
      </dgm:t>
    </dgm:pt>
    <dgm:pt modelId="{CD747122-92D6-4A0B-8521-E5B45E4054E2}">
      <dgm:prSet phldrT="[Text]" custT="1"/>
      <dgm:spPr>
        <a:xfrm>
          <a:off x="1634614" y="0"/>
          <a:ext cx="1193508" cy="596754"/>
        </a:xfrm>
        <a:prstGeom prst="roundRect">
          <a:avLst/>
        </a:prstGeom>
        <a:solidFill>
          <a:srgbClr val="2E3092"/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cs-CZ" sz="2400" b="1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Nevíte, co dál?</a:t>
          </a:r>
        </a:p>
      </dgm:t>
    </dgm:pt>
    <dgm:pt modelId="{8A902BFB-EB99-4D41-8509-514A2A044551}" type="parTrans" cxnId="{661ACCAD-FC85-400F-9D26-618F405FD571}">
      <dgm:prSet/>
      <dgm:spPr/>
      <dgm:t>
        <a:bodyPr/>
        <a:lstStyle/>
        <a:p>
          <a:endParaRPr lang="cs-CZ"/>
        </a:p>
      </dgm:t>
    </dgm:pt>
    <dgm:pt modelId="{EB87B725-F276-45A2-9171-B3AA8850C7B1}" type="sibTrans" cxnId="{661ACCAD-FC85-400F-9D26-618F405FD571}">
      <dgm:prSet/>
      <dgm:spPr>
        <a:xfrm>
          <a:off x="895296" y="-13821"/>
          <a:ext cx="2672144" cy="2672144"/>
        </a:xfrm>
        <a:prstGeom prst="circularArrow">
          <a:avLst>
            <a:gd name="adj1" fmla="val 5544"/>
            <a:gd name="adj2" fmla="val 330680"/>
            <a:gd name="adj3" fmla="val 13882091"/>
            <a:gd name="adj4" fmla="val 17321685"/>
            <a:gd name="adj5" fmla="val 5757"/>
          </a:avLst>
        </a:prstGeom>
        <a:solidFill>
          <a:srgbClr val="44546A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cs-CZ"/>
        </a:p>
      </dgm:t>
    </dgm:pt>
    <dgm:pt modelId="{1BDB5624-FFBB-4B58-853C-AB2BADA013D8}">
      <dgm:prSet phldrT="[Text]" custT="1"/>
      <dgm:spPr>
        <a:xfrm>
          <a:off x="2725356" y="788316"/>
          <a:ext cx="1193508" cy="596754"/>
        </a:xfrm>
        <a:prstGeom prst="roundRect">
          <a:avLst/>
        </a:prstGeom>
        <a:solidFill>
          <a:srgbClr val="2E3092"/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cs-CZ" sz="2000" b="1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Dostali  jste výpověď?</a:t>
          </a:r>
        </a:p>
      </dgm:t>
    </dgm:pt>
    <dgm:pt modelId="{77638352-E2F5-4D40-9BE2-E5576E8BBA01}" type="parTrans" cxnId="{F78819BF-8E96-4289-8DD9-401663FEBEB9}">
      <dgm:prSet/>
      <dgm:spPr/>
      <dgm:t>
        <a:bodyPr/>
        <a:lstStyle/>
        <a:p>
          <a:endParaRPr lang="cs-CZ"/>
        </a:p>
      </dgm:t>
    </dgm:pt>
    <dgm:pt modelId="{268DF1AC-5C10-4D5D-B701-CE7150ABD202}" type="sibTrans" cxnId="{F78819BF-8E96-4289-8DD9-401663FEBEB9}">
      <dgm:prSet/>
      <dgm:spPr/>
      <dgm:t>
        <a:bodyPr/>
        <a:lstStyle/>
        <a:p>
          <a:endParaRPr lang="cs-CZ"/>
        </a:p>
      </dgm:t>
    </dgm:pt>
    <dgm:pt modelId="{895F6CAC-E9CB-42B8-BC2F-D886F5760ABF}">
      <dgm:prSet phldrT="[Text]" custT="1"/>
      <dgm:spPr>
        <a:xfrm>
          <a:off x="2460773" y="1954431"/>
          <a:ext cx="1193508" cy="596754"/>
        </a:xfrm>
        <a:prstGeom prst="roundRect">
          <a:avLst/>
        </a:prstGeom>
        <a:solidFill>
          <a:srgbClr val="2E3092"/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cs-CZ" sz="1800" b="1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Hrozí, že Vás firma propustí?</a:t>
          </a:r>
        </a:p>
      </dgm:t>
    </dgm:pt>
    <dgm:pt modelId="{4532B3F1-D9B6-4018-87D0-F5AC642F6222}" type="parTrans" cxnId="{D7281D38-F93E-4A20-A8BB-914502900775}">
      <dgm:prSet/>
      <dgm:spPr/>
      <dgm:t>
        <a:bodyPr/>
        <a:lstStyle/>
        <a:p>
          <a:endParaRPr lang="cs-CZ"/>
        </a:p>
      </dgm:t>
    </dgm:pt>
    <dgm:pt modelId="{14433E2E-FC15-414F-9BD9-A37F4AC4AC50}" type="sibTrans" cxnId="{D7281D38-F93E-4A20-A8BB-914502900775}">
      <dgm:prSet/>
      <dgm:spPr/>
      <dgm:t>
        <a:bodyPr/>
        <a:lstStyle/>
        <a:p>
          <a:endParaRPr lang="cs-CZ"/>
        </a:p>
      </dgm:t>
    </dgm:pt>
    <dgm:pt modelId="{10D77AF8-2A43-45B1-B23E-6E71AD7DB75C}">
      <dgm:prSet phldrT="[Text]" custT="1"/>
      <dgm:spPr>
        <a:xfrm>
          <a:off x="752788" y="1949575"/>
          <a:ext cx="1193508" cy="596754"/>
        </a:xfrm>
        <a:prstGeom prst="roundRect">
          <a:avLst/>
        </a:prstGeom>
        <a:solidFill>
          <a:srgbClr val="2E3092"/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cs-CZ" sz="1800" b="1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Končí Vám smlouva na dobu určitou?</a:t>
          </a:r>
        </a:p>
      </dgm:t>
    </dgm:pt>
    <dgm:pt modelId="{F4A01046-D57A-4011-B6A9-A9E7C8F5BC24}" type="parTrans" cxnId="{14A88D02-F894-46CC-8390-1BAC03F2E3D3}">
      <dgm:prSet/>
      <dgm:spPr/>
      <dgm:t>
        <a:bodyPr/>
        <a:lstStyle/>
        <a:p>
          <a:endParaRPr lang="cs-CZ"/>
        </a:p>
      </dgm:t>
    </dgm:pt>
    <dgm:pt modelId="{89ECA348-4592-49E2-93F9-A6A11AA2717F}" type="sibTrans" cxnId="{14A88D02-F894-46CC-8390-1BAC03F2E3D3}">
      <dgm:prSet/>
      <dgm:spPr/>
      <dgm:t>
        <a:bodyPr/>
        <a:lstStyle/>
        <a:p>
          <a:endParaRPr lang="cs-CZ"/>
        </a:p>
      </dgm:t>
    </dgm:pt>
    <dgm:pt modelId="{E717C9EF-9F51-4145-854C-6AEDC774DEB5}">
      <dgm:prSet phldrT="[Text]" custT="1"/>
      <dgm:spPr>
        <a:xfrm>
          <a:off x="557884" y="788316"/>
          <a:ext cx="1193508" cy="596754"/>
        </a:xfrm>
        <a:prstGeom prst="roundRect">
          <a:avLst/>
        </a:prstGeom>
        <a:solidFill>
          <a:srgbClr val="2E3092"/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cs-CZ" sz="1700" b="1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Ukončujete pracovní poměr dohodou?</a:t>
          </a:r>
        </a:p>
      </dgm:t>
    </dgm:pt>
    <dgm:pt modelId="{EAF97B52-DC53-485F-B6EB-08E4242B82E6}" type="sibTrans" cxnId="{FB972AED-3002-4085-9965-925A13884FCF}">
      <dgm:prSet/>
      <dgm:spPr/>
      <dgm:t>
        <a:bodyPr/>
        <a:lstStyle/>
        <a:p>
          <a:endParaRPr lang="cs-CZ"/>
        </a:p>
      </dgm:t>
    </dgm:pt>
    <dgm:pt modelId="{40CA6B81-D792-4CFA-BA76-97C077E0BB45}" type="parTrans" cxnId="{FB972AED-3002-4085-9965-925A13884FCF}">
      <dgm:prSet/>
      <dgm:spPr/>
      <dgm:t>
        <a:bodyPr/>
        <a:lstStyle/>
        <a:p>
          <a:endParaRPr lang="cs-CZ"/>
        </a:p>
      </dgm:t>
    </dgm:pt>
    <dgm:pt modelId="{B64A9378-1A9B-40D4-99B6-840141E23C36}" type="pres">
      <dgm:prSet presAssocID="{8BA9E1D3-8E90-4358-99C6-CF47EEFF13F3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cs-CZ"/>
        </a:p>
      </dgm:t>
    </dgm:pt>
    <dgm:pt modelId="{292B9246-BF21-4C7B-849A-0D48FFEF45E4}" type="pres">
      <dgm:prSet presAssocID="{8BA9E1D3-8E90-4358-99C6-CF47EEFF13F3}" presName="cycle" presStyleCnt="0"/>
      <dgm:spPr/>
      <dgm:t>
        <a:bodyPr/>
        <a:lstStyle/>
        <a:p>
          <a:endParaRPr lang="cs-CZ"/>
        </a:p>
      </dgm:t>
    </dgm:pt>
    <dgm:pt modelId="{4CA8E0E3-FA1B-452F-86E5-B1B3AE64429A}" type="pres">
      <dgm:prSet presAssocID="{CD747122-92D6-4A0B-8521-E5B45E4054E2}" presName="nodeFirstNode" presStyleLbl="node1" presStyleIdx="0" presStyleCnt="5" custRadScaleRad="100199" custRadScaleInc="-586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F2F446EF-ECBC-400B-BB5D-67DD4AEDCAC7}" type="pres">
      <dgm:prSet presAssocID="{EB87B725-F276-45A2-9171-B3AA8850C7B1}" presName="sibTransFirstNode" presStyleLbl="bgShp" presStyleIdx="0" presStyleCnt="1"/>
      <dgm:spPr/>
      <dgm:t>
        <a:bodyPr/>
        <a:lstStyle/>
        <a:p>
          <a:endParaRPr lang="cs-CZ"/>
        </a:p>
      </dgm:t>
    </dgm:pt>
    <dgm:pt modelId="{53EF329B-2577-4D13-BDD3-C9E9721E267D}" type="pres">
      <dgm:prSet presAssocID="{1BDB5624-FFBB-4B58-853C-AB2BADA013D8}" presName="nodeFollowingNodes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03887F9C-4440-41B1-9E34-DDBC980A1FC3}" type="pres">
      <dgm:prSet presAssocID="{895F6CAC-E9CB-42B8-BC2F-D886F5760ABF}" presName="nodeFollowingNodes" presStyleLbl="node1" presStyleIdx="2" presStyleCnt="5" custRadScaleRad="101343" custRadScaleInc="-15302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6003822C-7EE9-4950-9C0C-E0B1A8EE8202}" type="pres">
      <dgm:prSet presAssocID="{10D77AF8-2A43-45B1-B23E-6E71AD7DB75C}" presName="nodeFollowingNodes" presStyleLbl="node1" presStyleIdx="3" presStyleCnt="5" custRadScaleRad="105481" custRadScaleInc="19479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A8D0F699-4B27-4552-980C-BA654C81456E}" type="pres">
      <dgm:prSet presAssocID="{E717C9EF-9F51-4145-854C-6AEDC774DEB5}" presName="nodeFollowingNodes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</dgm:ptLst>
  <dgm:cxnLst>
    <dgm:cxn modelId="{E8003D4A-8911-40AB-A07E-51D969C137AC}" type="presOf" srcId="{1BDB5624-FFBB-4B58-853C-AB2BADA013D8}" destId="{53EF329B-2577-4D13-BDD3-C9E9721E267D}" srcOrd="0" destOrd="0" presId="urn:microsoft.com/office/officeart/2005/8/layout/cycle3"/>
    <dgm:cxn modelId="{9387D783-3E2E-44A5-B114-266A7EC9BC06}" type="presOf" srcId="{EB87B725-F276-45A2-9171-B3AA8850C7B1}" destId="{F2F446EF-ECBC-400B-BB5D-67DD4AEDCAC7}" srcOrd="0" destOrd="0" presId="urn:microsoft.com/office/officeart/2005/8/layout/cycle3"/>
    <dgm:cxn modelId="{FB972AED-3002-4085-9965-925A13884FCF}" srcId="{8BA9E1D3-8E90-4358-99C6-CF47EEFF13F3}" destId="{E717C9EF-9F51-4145-854C-6AEDC774DEB5}" srcOrd="4" destOrd="0" parTransId="{40CA6B81-D792-4CFA-BA76-97C077E0BB45}" sibTransId="{EAF97B52-DC53-485F-B6EB-08E4242B82E6}"/>
    <dgm:cxn modelId="{E33A4BC1-A81B-4072-92D0-DCC885BFE340}" type="presOf" srcId="{E717C9EF-9F51-4145-854C-6AEDC774DEB5}" destId="{A8D0F699-4B27-4552-980C-BA654C81456E}" srcOrd="0" destOrd="0" presId="urn:microsoft.com/office/officeart/2005/8/layout/cycle3"/>
    <dgm:cxn modelId="{E14F6B2D-1936-4CC4-A395-57E0F2344DB6}" type="presOf" srcId="{10D77AF8-2A43-45B1-B23E-6E71AD7DB75C}" destId="{6003822C-7EE9-4950-9C0C-E0B1A8EE8202}" srcOrd="0" destOrd="0" presId="urn:microsoft.com/office/officeart/2005/8/layout/cycle3"/>
    <dgm:cxn modelId="{14A88D02-F894-46CC-8390-1BAC03F2E3D3}" srcId="{8BA9E1D3-8E90-4358-99C6-CF47EEFF13F3}" destId="{10D77AF8-2A43-45B1-B23E-6E71AD7DB75C}" srcOrd="3" destOrd="0" parTransId="{F4A01046-D57A-4011-B6A9-A9E7C8F5BC24}" sibTransId="{89ECA348-4592-49E2-93F9-A6A11AA2717F}"/>
    <dgm:cxn modelId="{64B9AD71-C8AE-48D0-BFB8-1811972CBB29}" type="presOf" srcId="{8BA9E1D3-8E90-4358-99C6-CF47EEFF13F3}" destId="{B64A9378-1A9B-40D4-99B6-840141E23C36}" srcOrd="0" destOrd="0" presId="urn:microsoft.com/office/officeart/2005/8/layout/cycle3"/>
    <dgm:cxn modelId="{8E5856DC-A284-4F0D-B3EC-34E0406B9337}" type="presOf" srcId="{895F6CAC-E9CB-42B8-BC2F-D886F5760ABF}" destId="{03887F9C-4440-41B1-9E34-DDBC980A1FC3}" srcOrd="0" destOrd="0" presId="urn:microsoft.com/office/officeart/2005/8/layout/cycle3"/>
    <dgm:cxn modelId="{661ACCAD-FC85-400F-9D26-618F405FD571}" srcId="{8BA9E1D3-8E90-4358-99C6-CF47EEFF13F3}" destId="{CD747122-92D6-4A0B-8521-E5B45E4054E2}" srcOrd="0" destOrd="0" parTransId="{8A902BFB-EB99-4D41-8509-514A2A044551}" sibTransId="{EB87B725-F276-45A2-9171-B3AA8850C7B1}"/>
    <dgm:cxn modelId="{D7281D38-F93E-4A20-A8BB-914502900775}" srcId="{8BA9E1D3-8E90-4358-99C6-CF47EEFF13F3}" destId="{895F6CAC-E9CB-42B8-BC2F-D886F5760ABF}" srcOrd="2" destOrd="0" parTransId="{4532B3F1-D9B6-4018-87D0-F5AC642F6222}" sibTransId="{14433E2E-FC15-414F-9BD9-A37F4AC4AC50}"/>
    <dgm:cxn modelId="{F78819BF-8E96-4289-8DD9-401663FEBEB9}" srcId="{8BA9E1D3-8E90-4358-99C6-CF47EEFF13F3}" destId="{1BDB5624-FFBB-4B58-853C-AB2BADA013D8}" srcOrd="1" destOrd="0" parTransId="{77638352-E2F5-4D40-9BE2-E5576E8BBA01}" sibTransId="{268DF1AC-5C10-4D5D-B701-CE7150ABD202}"/>
    <dgm:cxn modelId="{000A04AF-7206-4B1F-B9FD-F8A07A988B5E}" type="presOf" srcId="{CD747122-92D6-4A0B-8521-E5B45E4054E2}" destId="{4CA8E0E3-FA1B-452F-86E5-B1B3AE64429A}" srcOrd="0" destOrd="0" presId="urn:microsoft.com/office/officeart/2005/8/layout/cycle3"/>
    <dgm:cxn modelId="{7079E663-D690-4096-BD58-EF671FF74C31}" type="presParOf" srcId="{B64A9378-1A9B-40D4-99B6-840141E23C36}" destId="{292B9246-BF21-4C7B-849A-0D48FFEF45E4}" srcOrd="0" destOrd="0" presId="urn:microsoft.com/office/officeart/2005/8/layout/cycle3"/>
    <dgm:cxn modelId="{E85B4EE5-AFB8-4C39-B11B-21B4C504F5EB}" type="presParOf" srcId="{292B9246-BF21-4C7B-849A-0D48FFEF45E4}" destId="{4CA8E0E3-FA1B-452F-86E5-B1B3AE64429A}" srcOrd="0" destOrd="0" presId="urn:microsoft.com/office/officeart/2005/8/layout/cycle3"/>
    <dgm:cxn modelId="{253C8646-F034-49ED-924A-3D42E55F1B8E}" type="presParOf" srcId="{292B9246-BF21-4C7B-849A-0D48FFEF45E4}" destId="{F2F446EF-ECBC-400B-BB5D-67DD4AEDCAC7}" srcOrd="1" destOrd="0" presId="urn:microsoft.com/office/officeart/2005/8/layout/cycle3"/>
    <dgm:cxn modelId="{97B0E543-FF3E-403D-9E90-7A0B2081F959}" type="presParOf" srcId="{292B9246-BF21-4C7B-849A-0D48FFEF45E4}" destId="{53EF329B-2577-4D13-BDD3-C9E9721E267D}" srcOrd="2" destOrd="0" presId="urn:microsoft.com/office/officeart/2005/8/layout/cycle3"/>
    <dgm:cxn modelId="{BC1BE2C8-CDBF-4A3D-AB9E-3E163423E0BE}" type="presParOf" srcId="{292B9246-BF21-4C7B-849A-0D48FFEF45E4}" destId="{03887F9C-4440-41B1-9E34-DDBC980A1FC3}" srcOrd="3" destOrd="0" presId="urn:microsoft.com/office/officeart/2005/8/layout/cycle3"/>
    <dgm:cxn modelId="{291BC31A-984F-4A7C-9C3C-D10F51CFA1AE}" type="presParOf" srcId="{292B9246-BF21-4C7B-849A-0D48FFEF45E4}" destId="{6003822C-7EE9-4950-9C0C-E0B1A8EE8202}" srcOrd="4" destOrd="0" presId="urn:microsoft.com/office/officeart/2005/8/layout/cycle3"/>
    <dgm:cxn modelId="{F15B20E2-1B8A-494F-86A2-DCD7C07B864E}" type="presParOf" srcId="{292B9246-BF21-4C7B-849A-0D48FFEF45E4}" destId="{A8D0F699-4B27-4552-980C-BA654C81456E}" srcOrd="5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2F446EF-ECBC-400B-BB5D-67DD4AEDCAC7}">
      <dsp:nvSpPr>
        <dsp:cNvPr id="0" name=""/>
        <dsp:cNvSpPr/>
      </dsp:nvSpPr>
      <dsp:spPr>
        <a:xfrm>
          <a:off x="1685424" y="-24794"/>
          <a:ext cx="4015369" cy="4015369"/>
        </a:xfrm>
        <a:prstGeom prst="circularArrow">
          <a:avLst>
            <a:gd name="adj1" fmla="val 5544"/>
            <a:gd name="adj2" fmla="val 330680"/>
            <a:gd name="adj3" fmla="val 13882091"/>
            <a:gd name="adj4" fmla="val 17321685"/>
            <a:gd name="adj5" fmla="val 5757"/>
          </a:avLst>
        </a:prstGeom>
        <a:solidFill>
          <a:srgbClr val="44546A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CA8E0E3-FA1B-452F-86E5-B1B3AE64429A}">
      <dsp:nvSpPr>
        <dsp:cNvPr id="0" name=""/>
        <dsp:cNvSpPr/>
      </dsp:nvSpPr>
      <dsp:spPr>
        <a:xfrm>
          <a:off x="2756349" y="0"/>
          <a:ext cx="1873519" cy="936759"/>
        </a:xfrm>
        <a:prstGeom prst="roundRect">
          <a:avLst/>
        </a:prstGeom>
        <a:solidFill>
          <a:srgbClr val="2E3092"/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2400" b="1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Nevíte, co dál?</a:t>
          </a:r>
        </a:p>
      </dsp:txBody>
      <dsp:txXfrm>
        <a:off x="2802078" y="45729"/>
        <a:ext cx="1782061" cy="845301"/>
      </dsp:txXfrm>
    </dsp:sp>
    <dsp:sp modelId="{53EF329B-2577-4D13-BDD3-C9E9721E267D}">
      <dsp:nvSpPr>
        <dsp:cNvPr id="0" name=""/>
        <dsp:cNvSpPr/>
      </dsp:nvSpPr>
      <dsp:spPr>
        <a:xfrm>
          <a:off x="4395382" y="1184663"/>
          <a:ext cx="1873519" cy="936759"/>
        </a:xfrm>
        <a:prstGeom prst="roundRect">
          <a:avLst/>
        </a:prstGeom>
        <a:solidFill>
          <a:srgbClr val="2E3092"/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2000" b="1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Dostali  jste výpověď?</a:t>
          </a:r>
        </a:p>
      </dsp:txBody>
      <dsp:txXfrm>
        <a:off x="4441111" y="1230392"/>
        <a:ext cx="1782061" cy="845301"/>
      </dsp:txXfrm>
    </dsp:sp>
    <dsp:sp modelId="{03887F9C-4440-41B1-9E34-DDBC980A1FC3}">
      <dsp:nvSpPr>
        <dsp:cNvPr id="0" name=""/>
        <dsp:cNvSpPr/>
      </dsp:nvSpPr>
      <dsp:spPr>
        <a:xfrm>
          <a:off x="3997799" y="2936957"/>
          <a:ext cx="1873519" cy="936759"/>
        </a:xfrm>
        <a:prstGeom prst="roundRect">
          <a:avLst/>
        </a:prstGeom>
        <a:solidFill>
          <a:srgbClr val="2E3092"/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800" b="1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Hrozí, že Vás firma propustí?</a:t>
          </a:r>
        </a:p>
      </dsp:txBody>
      <dsp:txXfrm>
        <a:off x="4043528" y="2982686"/>
        <a:ext cx="1782061" cy="845301"/>
      </dsp:txXfrm>
    </dsp:sp>
    <dsp:sp modelId="{6003822C-7EE9-4950-9C0C-E0B1A8EE8202}">
      <dsp:nvSpPr>
        <dsp:cNvPr id="0" name=""/>
        <dsp:cNvSpPr/>
      </dsp:nvSpPr>
      <dsp:spPr>
        <a:xfrm>
          <a:off x="1431250" y="2929660"/>
          <a:ext cx="1873519" cy="936759"/>
        </a:xfrm>
        <a:prstGeom prst="roundRect">
          <a:avLst/>
        </a:prstGeom>
        <a:solidFill>
          <a:srgbClr val="2E3092"/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800" b="1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Končí Vám smlouva na dobu určitou?</a:t>
          </a:r>
        </a:p>
      </dsp:txBody>
      <dsp:txXfrm>
        <a:off x="1476979" y="2975389"/>
        <a:ext cx="1782061" cy="845301"/>
      </dsp:txXfrm>
    </dsp:sp>
    <dsp:sp modelId="{A8D0F699-4B27-4552-980C-BA654C81456E}">
      <dsp:nvSpPr>
        <dsp:cNvPr id="0" name=""/>
        <dsp:cNvSpPr/>
      </dsp:nvSpPr>
      <dsp:spPr>
        <a:xfrm>
          <a:off x="1138373" y="1184663"/>
          <a:ext cx="1873519" cy="936759"/>
        </a:xfrm>
        <a:prstGeom prst="roundRect">
          <a:avLst/>
        </a:prstGeom>
        <a:solidFill>
          <a:srgbClr val="2E3092"/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700" b="1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Ukončujete pracovní poměr dohodou?</a:t>
          </a:r>
        </a:p>
      </dsp:txBody>
      <dsp:txXfrm>
        <a:off x="1184102" y="1230392"/>
        <a:ext cx="1782061" cy="84530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55FDE4-880F-45DD-A9A0-B4B7F5C99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letak.dotx</Template>
  <TotalTime>1</TotalTime>
  <Pages>1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MPSV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Jiroušková Dominika Mgr. et Bc. (UPU-KRP)</dc:creator>
  <cp:lastModifiedBy>MPSV123</cp:lastModifiedBy>
  <cp:revision>2</cp:revision>
  <cp:lastPrinted>2019-01-28T12:51:00Z</cp:lastPrinted>
  <dcterms:created xsi:type="dcterms:W3CDTF">2019-03-13T08:25:00Z</dcterms:created>
  <dcterms:modified xsi:type="dcterms:W3CDTF">2019-03-13T08:25:00Z</dcterms:modified>
</cp:coreProperties>
</file>